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5C4DFD" w14:textId="600EDC19" w:rsidR="00702B6A" w:rsidRDefault="003339A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E75D32" wp14:editId="0306A939">
                <wp:simplePos x="0" y="0"/>
                <wp:positionH relativeFrom="page">
                  <wp:posOffset>4041775</wp:posOffset>
                </wp:positionH>
                <wp:positionV relativeFrom="page">
                  <wp:posOffset>762000</wp:posOffset>
                </wp:positionV>
                <wp:extent cx="3273425" cy="3124200"/>
                <wp:effectExtent l="0" t="0" r="3175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3425" cy="3124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14ABB2" w14:textId="77777777" w:rsidR="007A7EF3" w:rsidRDefault="007A7EF3" w:rsidP="00702B6A">
                            <w:pPr>
                              <w:pStyle w:val="Exclamation"/>
                            </w:pPr>
                          </w:p>
                        </w:txbxContent>
                      </wps:txbx>
                      <wps:bodyPr rot="0" vert="horz" wrap="square" lIns="91440" tIns="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318.25pt;margin-top:60pt;width:257.75pt;height:24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" fillcolor="#d2533c [3215]" stroked="f" strokecolor="#4a7ebb" strokeweight="1.5pt">
                <v:shadow opacity="22938f" mv:blur="38100f" offset="0,2pt"/>
                <v:textbox inset=",0,,7.2pt">
                  <w:txbxContent>
                    <w:p w14:paraId="1D14ABB2" w14:textId="77777777" w:rsidR="007A7EF3" w:rsidRDefault="007A7EF3" w:rsidP="00702B6A">
                      <w:pPr>
                        <w:pStyle w:val="Exclamation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556E4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28CFDB" wp14:editId="0DBAE299">
                <wp:simplePos x="0" y="0"/>
                <wp:positionH relativeFrom="page">
                  <wp:posOffset>758190</wp:posOffset>
                </wp:positionH>
                <wp:positionV relativeFrom="page">
                  <wp:posOffset>4343400</wp:posOffset>
                </wp:positionV>
                <wp:extent cx="6369050" cy="685800"/>
                <wp:effectExtent l="0" t="0" r="0" b="0"/>
                <wp:wrapTight wrapText="bothSides">
                  <wp:wrapPolygon edited="0">
                    <wp:start x="86" y="0"/>
                    <wp:lineTo x="86" y="20800"/>
                    <wp:lineTo x="21449" y="20800"/>
                    <wp:lineTo x="21449" y="0"/>
                    <wp:lineTo x="86" y="0"/>
                  </wp:wrapPolygon>
                </wp:wrapTight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1D626C" w14:textId="77777777" w:rsidR="007A7EF3" w:rsidRPr="003339AF" w:rsidRDefault="00556E4B" w:rsidP="00702B6A">
                            <w:pPr>
                              <w:pStyle w:val="Heading3"/>
                              <w:rPr>
                                <w:b/>
                                <w:color w:val="800000"/>
                                <w:sz w:val="48"/>
                                <w:szCs w:val="48"/>
                              </w:rPr>
                            </w:pPr>
                            <w:r w:rsidRPr="003339AF">
                              <w:rPr>
                                <w:b/>
                                <w:color w:val="800000"/>
                                <w:sz w:val="48"/>
                                <w:szCs w:val="48"/>
                              </w:rPr>
                              <w:t>IDAHO MIDWIFERY COUNCIL</w:t>
                            </w:r>
                          </w:p>
                          <w:p w14:paraId="65559A9B" w14:textId="77777777" w:rsidR="007A7EF3" w:rsidRPr="003339AF" w:rsidRDefault="00556E4B" w:rsidP="00702B6A">
                            <w:pPr>
                              <w:pStyle w:val="Heading3"/>
                              <w:rPr>
                                <w:b/>
                                <w:color w:val="800000"/>
                                <w:sz w:val="52"/>
                                <w:szCs w:val="52"/>
                              </w:rPr>
                            </w:pPr>
                            <w:r w:rsidRPr="003339AF">
                              <w:rPr>
                                <w:b/>
                                <w:color w:val="800000"/>
                                <w:sz w:val="52"/>
                                <w:szCs w:val="52"/>
                              </w:rPr>
                              <w:t xml:space="preserve">Annual </w:t>
                            </w:r>
                            <w:r w:rsidR="007A7EF3" w:rsidRPr="003339AF">
                              <w:rPr>
                                <w:b/>
                                <w:color w:val="800000"/>
                                <w:sz w:val="52"/>
                                <w:szCs w:val="52"/>
                              </w:rPr>
                              <w:t>Fall Conference</w:t>
                            </w:r>
                            <w:r w:rsidRPr="003339AF">
                              <w:rPr>
                                <w:b/>
                                <w:color w:val="800000"/>
                                <w:sz w:val="52"/>
                                <w:szCs w:val="52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7" type="#_x0000_t202" style="position:absolute;margin-left:59.7pt;margin-top:342pt;width:501.5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" filled="f" stroked="f">
                <v:textbox inset=",0,,0">
                  <w:txbxContent>
                    <w:p w14:paraId="3F1D626C" w14:textId="77777777" w:rsidR="007A7EF3" w:rsidRPr="003339AF" w:rsidRDefault="00556E4B" w:rsidP="00702B6A">
                      <w:pPr>
                        <w:pStyle w:val="Heading3"/>
                        <w:rPr>
                          <w:b/>
                          <w:color w:val="800000"/>
                          <w:sz w:val="48"/>
                          <w:szCs w:val="48"/>
                        </w:rPr>
                      </w:pPr>
                      <w:r w:rsidRPr="003339AF">
                        <w:rPr>
                          <w:b/>
                          <w:color w:val="800000"/>
                          <w:sz w:val="48"/>
                          <w:szCs w:val="48"/>
                        </w:rPr>
                        <w:t>IDAHO MIDWIFERY COUNCIL</w:t>
                      </w:r>
                    </w:p>
                    <w:p w14:paraId="65559A9B" w14:textId="77777777" w:rsidR="007A7EF3" w:rsidRPr="003339AF" w:rsidRDefault="00556E4B" w:rsidP="00702B6A">
                      <w:pPr>
                        <w:pStyle w:val="Heading3"/>
                        <w:rPr>
                          <w:b/>
                          <w:color w:val="800000"/>
                          <w:sz w:val="52"/>
                          <w:szCs w:val="52"/>
                        </w:rPr>
                      </w:pPr>
                      <w:r w:rsidRPr="003339AF">
                        <w:rPr>
                          <w:b/>
                          <w:color w:val="800000"/>
                          <w:sz w:val="52"/>
                          <w:szCs w:val="52"/>
                        </w:rPr>
                        <w:t xml:space="preserve">Annual </w:t>
                      </w:r>
                      <w:r w:rsidR="007A7EF3" w:rsidRPr="003339AF">
                        <w:rPr>
                          <w:b/>
                          <w:color w:val="800000"/>
                          <w:sz w:val="52"/>
                          <w:szCs w:val="52"/>
                        </w:rPr>
                        <w:t>Fall Conference</w:t>
                      </w:r>
                      <w:r w:rsidRPr="003339AF">
                        <w:rPr>
                          <w:b/>
                          <w:color w:val="800000"/>
                          <w:sz w:val="52"/>
                          <w:szCs w:val="52"/>
                        </w:rPr>
                        <w:t xml:space="preserve"> 2021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E007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93B97C" wp14:editId="1F3FA2D7">
                <wp:simplePos x="0" y="0"/>
                <wp:positionH relativeFrom="page">
                  <wp:posOffset>863600</wp:posOffset>
                </wp:positionH>
                <wp:positionV relativeFrom="page">
                  <wp:posOffset>5029200</wp:posOffset>
                </wp:positionV>
                <wp:extent cx="6369050" cy="889000"/>
                <wp:effectExtent l="0" t="0" r="0" b="0"/>
                <wp:wrapTight wrapText="bothSides">
                  <wp:wrapPolygon edited="0">
                    <wp:start x="86" y="0"/>
                    <wp:lineTo x="86" y="20983"/>
                    <wp:lineTo x="21449" y="20983"/>
                    <wp:lineTo x="21449" y="0"/>
                    <wp:lineTo x="86" y="0"/>
                  </wp:wrapPolygon>
                </wp:wrapTight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C8EE025" w14:textId="77777777" w:rsidR="007A7EF3" w:rsidRDefault="007A7EF3" w:rsidP="00702B6A">
                            <w:pPr>
                              <w:pStyle w:val="Date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Sept. 9-12 at </w:t>
                            </w:r>
                            <w:proofErr w:type="spellStart"/>
                            <w:r>
                              <w:rPr>
                                <w:sz w:val="56"/>
                                <w:szCs w:val="56"/>
                              </w:rPr>
                              <w:t>Fernan</w:t>
                            </w:r>
                            <w:proofErr w:type="spellEnd"/>
                            <w:r>
                              <w:rPr>
                                <w:sz w:val="56"/>
                                <w:szCs w:val="56"/>
                              </w:rPr>
                              <w:t xml:space="preserve"> Lake</w:t>
                            </w:r>
                          </w:p>
                          <w:p w14:paraId="1039DC10" w14:textId="77777777" w:rsidR="007A7EF3" w:rsidRPr="004C2EB3" w:rsidRDefault="007A7EF3" w:rsidP="00702B6A">
                            <w:pPr>
                              <w:pStyle w:val="Date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Coeur d’Alene, ID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68pt;margin-top:396pt;width:501.5pt;height:70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" filled="f" stroked="f">
                <v:textbox inset=",0,,0">
                  <w:txbxContent>
                    <w:p w14:paraId="7C8EE025" w14:textId="77777777" w:rsidR="007A7EF3" w:rsidRDefault="007A7EF3" w:rsidP="00702B6A">
                      <w:pPr>
                        <w:pStyle w:val="Date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Sept. 9-12 at </w:t>
                      </w:r>
                      <w:proofErr w:type="spellStart"/>
                      <w:r>
                        <w:rPr>
                          <w:sz w:val="56"/>
                          <w:szCs w:val="56"/>
                        </w:rPr>
                        <w:t>Fernan</w:t>
                      </w:r>
                      <w:proofErr w:type="spellEnd"/>
                      <w:r>
                        <w:rPr>
                          <w:sz w:val="56"/>
                          <w:szCs w:val="56"/>
                        </w:rPr>
                        <w:t xml:space="preserve"> Lake</w:t>
                      </w:r>
                    </w:p>
                    <w:p w14:paraId="1039DC10" w14:textId="77777777" w:rsidR="007A7EF3" w:rsidRPr="004C2EB3" w:rsidRDefault="007A7EF3" w:rsidP="00702B6A">
                      <w:pPr>
                        <w:pStyle w:val="Date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Coeur d’Alene, ID</w:t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A7EF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56CEF2" wp14:editId="084E06A4">
                <wp:simplePos x="0" y="0"/>
                <wp:positionH relativeFrom="page">
                  <wp:posOffset>640080</wp:posOffset>
                </wp:positionH>
                <wp:positionV relativeFrom="page">
                  <wp:posOffset>6946900</wp:posOffset>
                </wp:positionV>
                <wp:extent cx="6492240" cy="2162175"/>
                <wp:effectExtent l="0" t="0" r="0" b="22225"/>
                <wp:wrapTight wrapText="bothSides">
                  <wp:wrapPolygon edited="0">
                    <wp:start x="85" y="0"/>
                    <wp:lineTo x="85" y="21568"/>
                    <wp:lineTo x="21380" y="21568"/>
                    <wp:lineTo x="21380" y="0"/>
                    <wp:lineTo x="85" y="0"/>
                  </wp:wrapPolygon>
                </wp:wrapTight>
                <wp:docPr id="1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62F390A" w14:textId="77777777" w:rsidR="007A7EF3" w:rsidRPr="007A7EF3" w:rsidRDefault="007A7EF3" w:rsidP="007A7EF3">
                            <w:pPr>
                              <w:pStyle w:val="Heading1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left"/>
                              <w:rPr>
                                <w:i/>
                                <w:color w:val="D2533C" w:themeColor="text2"/>
                                <w:sz w:val="36"/>
                                <w:szCs w:val="36"/>
                              </w:rPr>
                            </w:pPr>
                            <w:r w:rsidRPr="007A7EF3">
                              <w:rPr>
                                <w:b/>
                                <w:color w:val="D2533C" w:themeColor="text2"/>
                                <w:sz w:val="36"/>
                                <w:szCs w:val="36"/>
                                <w:u w:val="single"/>
                              </w:rPr>
                              <w:t>Leslie Butterfield, PHD,</w:t>
                            </w:r>
                            <w:r w:rsidRPr="007A7EF3">
                              <w:rPr>
                                <w:color w:val="D2533C" w:themeColor="text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7EF3">
                              <w:rPr>
                                <w:i/>
                                <w:color w:val="D2533C" w:themeColor="text2"/>
                                <w:sz w:val="36"/>
                                <w:szCs w:val="36"/>
                              </w:rPr>
                              <w:t>Perinatal Psychologist presenting on Perinatal Mood and Anxiety Disorders</w:t>
                            </w:r>
                          </w:p>
                          <w:p w14:paraId="1CABFD8A" w14:textId="4CF7A461" w:rsidR="007A7EF3" w:rsidRPr="007A7EF3" w:rsidRDefault="007A7EF3" w:rsidP="001472E4">
                            <w:pPr>
                              <w:pStyle w:val="Heading1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left"/>
                              <w:rPr>
                                <w:i/>
                                <w:color w:val="D2533C" w:themeColor="text2"/>
                                <w:sz w:val="36"/>
                                <w:szCs w:val="36"/>
                              </w:rPr>
                            </w:pPr>
                            <w:r w:rsidRPr="007A7EF3">
                              <w:rPr>
                                <w:b/>
                                <w:color w:val="D2533C" w:themeColor="text2"/>
                                <w:sz w:val="36"/>
                                <w:szCs w:val="36"/>
                                <w:u w:val="single"/>
                              </w:rPr>
                              <w:t>Bobbi Bennett-Wolcott, DNP, CNM</w:t>
                            </w:r>
                            <w:r w:rsidR="003339AF">
                              <w:rPr>
                                <w:b/>
                                <w:color w:val="D2533C" w:themeColor="text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7A7EF3">
                              <w:rPr>
                                <w:i/>
                                <w:color w:val="D2533C" w:themeColor="text2"/>
                                <w:sz w:val="36"/>
                                <w:szCs w:val="36"/>
                              </w:rPr>
                              <w:t>Intimate Partner Violence Screening</w:t>
                            </w:r>
                            <w:r w:rsidR="003339AF">
                              <w:rPr>
                                <w:i/>
                                <w:color w:val="D2533C" w:themeColor="text2"/>
                                <w:sz w:val="36"/>
                                <w:szCs w:val="36"/>
                              </w:rPr>
                              <w:t xml:space="preserve"> for Midwives</w:t>
                            </w:r>
                          </w:p>
                          <w:p w14:paraId="0D2A66DC" w14:textId="77777777" w:rsidR="007A7EF3" w:rsidRPr="007A7EF3" w:rsidRDefault="007A7EF3" w:rsidP="001472E4">
                            <w:pPr>
                              <w:pStyle w:val="Heading1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left"/>
                              <w:rPr>
                                <w:i/>
                                <w:color w:val="D2533C" w:themeColor="text2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7A7EF3">
                              <w:rPr>
                                <w:b/>
                                <w:color w:val="D2533C" w:themeColor="text2"/>
                                <w:sz w:val="36"/>
                                <w:szCs w:val="36"/>
                                <w:u w:val="single"/>
                              </w:rPr>
                              <w:t>Ginna</w:t>
                            </w:r>
                            <w:proofErr w:type="spellEnd"/>
                            <w:r w:rsidRPr="007A7EF3">
                              <w:rPr>
                                <w:b/>
                                <w:color w:val="D2533C" w:themeColor="text2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A7EF3">
                              <w:rPr>
                                <w:b/>
                                <w:color w:val="D2533C" w:themeColor="text2"/>
                                <w:sz w:val="36"/>
                                <w:szCs w:val="36"/>
                                <w:u w:val="single"/>
                              </w:rPr>
                              <w:t>Maus</w:t>
                            </w:r>
                            <w:proofErr w:type="spellEnd"/>
                            <w:r w:rsidRPr="007A7EF3">
                              <w:rPr>
                                <w:b/>
                                <w:color w:val="D2533C" w:themeColor="text2"/>
                                <w:sz w:val="36"/>
                                <w:szCs w:val="36"/>
                                <w:u w:val="single"/>
                              </w:rPr>
                              <w:t xml:space="preserve">, LCSW </w:t>
                            </w:r>
                            <w:r w:rsidRPr="007A7EF3">
                              <w:rPr>
                                <w:b/>
                                <w:color w:val="D2533C" w:themeColor="text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7A7EF3">
                              <w:rPr>
                                <w:i/>
                                <w:color w:val="D2533C" w:themeColor="text2"/>
                                <w:sz w:val="36"/>
                                <w:szCs w:val="36"/>
                              </w:rPr>
                              <w:t>Eye Movement Desensitization and Reprocessing (EMDR) for Trauma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margin-left:50.4pt;margin-top:547pt;width:511.2pt;height:170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" mv:complextextbox="1" filled="f" stroked="f">
                <v:textbox inset=",0,,0">
                  <w:txbxContent>
                    <w:p w14:paraId="462F390A" w14:textId="77777777" w:rsidR="007A7EF3" w:rsidRPr="007A7EF3" w:rsidRDefault="007A7EF3" w:rsidP="007A7EF3">
                      <w:pPr>
                        <w:pStyle w:val="Heading1"/>
                        <w:numPr>
                          <w:ilvl w:val="0"/>
                          <w:numId w:val="2"/>
                        </w:numPr>
                        <w:spacing w:line="276" w:lineRule="auto"/>
                        <w:jc w:val="left"/>
                        <w:rPr>
                          <w:i/>
                          <w:color w:val="D2533C" w:themeColor="text2"/>
                          <w:sz w:val="36"/>
                          <w:szCs w:val="36"/>
                        </w:rPr>
                      </w:pPr>
                      <w:r w:rsidRPr="007A7EF3">
                        <w:rPr>
                          <w:b/>
                          <w:color w:val="D2533C" w:themeColor="text2"/>
                          <w:sz w:val="36"/>
                          <w:szCs w:val="36"/>
                          <w:u w:val="single"/>
                        </w:rPr>
                        <w:t>Leslie Butterfield, PHD,</w:t>
                      </w:r>
                      <w:r w:rsidRPr="007A7EF3">
                        <w:rPr>
                          <w:color w:val="D2533C" w:themeColor="text2"/>
                          <w:sz w:val="36"/>
                          <w:szCs w:val="36"/>
                        </w:rPr>
                        <w:t xml:space="preserve"> </w:t>
                      </w:r>
                      <w:r w:rsidRPr="007A7EF3">
                        <w:rPr>
                          <w:i/>
                          <w:color w:val="D2533C" w:themeColor="text2"/>
                          <w:sz w:val="36"/>
                          <w:szCs w:val="36"/>
                        </w:rPr>
                        <w:t>Perinatal Psychologist presenting on Perinatal Mood and Anxiety Disorders</w:t>
                      </w:r>
                    </w:p>
                    <w:p w14:paraId="1CABFD8A" w14:textId="4CF7A461" w:rsidR="007A7EF3" w:rsidRPr="007A7EF3" w:rsidRDefault="007A7EF3" w:rsidP="001472E4">
                      <w:pPr>
                        <w:pStyle w:val="Heading1"/>
                        <w:numPr>
                          <w:ilvl w:val="0"/>
                          <w:numId w:val="2"/>
                        </w:numPr>
                        <w:spacing w:line="276" w:lineRule="auto"/>
                        <w:jc w:val="left"/>
                        <w:rPr>
                          <w:i/>
                          <w:color w:val="D2533C" w:themeColor="text2"/>
                          <w:sz w:val="36"/>
                          <w:szCs w:val="36"/>
                        </w:rPr>
                      </w:pPr>
                      <w:r w:rsidRPr="007A7EF3">
                        <w:rPr>
                          <w:b/>
                          <w:color w:val="D2533C" w:themeColor="text2"/>
                          <w:sz w:val="36"/>
                          <w:szCs w:val="36"/>
                          <w:u w:val="single"/>
                        </w:rPr>
                        <w:t>Bobbi Bennett-Wolcott, DNP, CNM</w:t>
                      </w:r>
                      <w:r w:rsidR="003339AF">
                        <w:rPr>
                          <w:b/>
                          <w:color w:val="D2533C" w:themeColor="text2"/>
                          <w:sz w:val="36"/>
                          <w:szCs w:val="36"/>
                        </w:rPr>
                        <w:t xml:space="preserve">   </w:t>
                      </w:r>
                      <w:r w:rsidRPr="007A7EF3">
                        <w:rPr>
                          <w:i/>
                          <w:color w:val="D2533C" w:themeColor="text2"/>
                          <w:sz w:val="36"/>
                          <w:szCs w:val="36"/>
                        </w:rPr>
                        <w:t>Intimate Partner Violence Screening</w:t>
                      </w:r>
                      <w:r w:rsidR="003339AF">
                        <w:rPr>
                          <w:i/>
                          <w:color w:val="D2533C" w:themeColor="text2"/>
                          <w:sz w:val="36"/>
                          <w:szCs w:val="36"/>
                        </w:rPr>
                        <w:t xml:space="preserve"> for Midwives</w:t>
                      </w:r>
                    </w:p>
                    <w:p w14:paraId="0D2A66DC" w14:textId="77777777" w:rsidR="007A7EF3" w:rsidRPr="007A7EF3" w:rsidRDefault="007A7EF3" w:rsidP="001472E4">
                      <w:pPr>
                        <w:pStyle w:val="Heading1"/>
                        <w:numPr>
                          <w:ilvl w:val="0"/>
                          <w:numId w:val="2"/>
                        </w:numPr>
                        <w:spacing w:line="276" w:lineRule="auto"/>
                        <w:jc w:val="left"/>
                        <w:rPr>
                          <w:i/>
                          <w:color w:val="D2533C" w:themeColor="text2"/>
                          <w:sz w:val="36"/>
                          <w:szCs w:val="36"/>
                        </w:rPr>
                      </w:pPr>
                      <w:proofErr w:type="spellStart"/>
                      <w:r w:rsidRPr="007A7EF3">
                        <w:rPr>
                          <w:b/>
                          <w:color w:val="D2533C" w:themeColor="text2"/>
                          <w:sz w:val="36"/>
                          <w:szCs w:val="36"/>
                          <w:u w:val="single"/>
                        </w:rPr>
                        <w:t>Ginna</w:t>
                      </w:r>
                      <w:proofErr w:type="spellEnd"/>
                      <w:r w:rsidRPr="007A7EF3">
                        <w:rPr>
                          <w:b/>
                          <w:color w:val="D2533C" w:themeColor="text2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proofErr w:type="spellStart"/>
                      <w:r w:rsidRPr="007A7EF3">
                        <w:rPr>
                          <w:b/>
                          <w:color w:val="D2533C" w:themeColor="text2"/>
                          <w:sz w:val="36"/>
                          <w:szCs w:val="36"/>
                          <w:u w:val="single"/>
                        </w:rPr>
                        <w:t>Maus</w:t>
                      </w:r>
                      <w:proofErr w:type="spellEnd"/>
                      <w:r w:rsidRPr="007A7EF3">
                        <w:rPr>
                          <w:b/>
                          <w:color w:val="D2533C" w:themeColor="text2"/>
                          <w:sz w:val="36"/>
                          <w:szCs w:val="36"/>
                          <w:u w:val="single"/>
                        </w:rPr>
                        <w:t xml:space="preserve">, LCSW </w:t>
                      </w:r>
                      <w:r w:rsidRPr="007A7EF3">
                        <w:rPr>
                          <w:b/>
                          <w:color w:val="D2533C" w:themeColor="text2"/>
                          <w:sz w:val="36"/>
                          <w:szCs w:val="36"/>
                        </w:rPr>
                        <w:t xml:space="preserve">   </w:t>
                      </w:r>
                      <w:r w:rsidRPr="007A7EF3">
                        <w:rPr>
                          <w:i/>
                          <w:color w:val="D2533C" w:themeColor="text2"/>
                          <w:sz w:val="36"/>
                          <w:szCs w:val="36"/>
                        </w:rPr>
                        <w:t>Eye Movement Desensitization and Reprocessing (EMDR) for Trauma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A7EF3">
        <w:rPr>
          <w:noProof/>
        </w:rPr>
        <w:drawing>
          <wp:anchor distT="0" distB="15875" distL="118745" distR="118745" simplePos="0" relativeHeight="251670529" behindDoc="0" locked="0" layoutInCell="1" allowOverlap="1" wp14:anchorId="34616432" wp14:editId="174DA8DC">
            <wp:simplePos x="0" y="0"/>
            <wp:positionH relativeFrom="page">
              <wp:posOffset>457200</wp:posOffset>
            </wp:positionH>
            <wp:positionV relativeFrom="page">
              <wp:posOffset>723900</wp:posOffset>
            </wp:positionV>
            <wp:extent cx="3289300" cy="3162300"/>
            <wp:effectExtent l="0" t="0" r="12700" b="12700"/>
            <wp:wrapTight wrapText="bothSides">
              <wp:wrapPolygon edited="0">
                <wp:start x="2002" y="0"/>
                <wp:lineTo x="0" y="1214"/>
                <wp:lineTo x="0" y="19778"/>
                <wp:lineTo x="1668" y="21513"/>
                <wp:lineTo x="2002" y="21513"/>
                <wp:lineTo x="19515" y="21513"/>
                <wp:lineTo x="19849" y="21513"/>
                <wp:lineTo x="21517" y="19778"/>
                <wp:lineTo x="21517" y="1214"/>
                <wp:lineTo x="19515" y="0"/>
                <wp:lineTo x="2002" y="0"/>
              </wp:wrapPolygon>
            </wp:wrapTight>
            <wp:docPr id="30" name="Placehold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laceholder-base---neutr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31623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A7EF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53B978" wp14:editId="3BFEF740">
                <wp:simplePos x="0" y="0"/>
                <wp:positionH relativeFrom="page">
                  <wp:posOffset>635000</wp:posOffset>
                </wp:positionH>
                <wp:positionV relativeFrom="page">
                  <wp:posOffset>6108700</wp:posOffset>
                </wp:positionV>
                <wp:extent cx="6492240" cy="3274060"/>
                <wp:effectExtent l="0" t="0" r="0" b="2540"/>
                <wp:wrapTight wrapText="bothSides">
                  <wp:wrapPolygon edited="0">
                    <wp:start x="85" y="0"/>
                    <wp:lineTo x="85" y="21449"/>
                    <wp:lineTo x="21380" y="21449"/>
                    <wp:lineTo x="21380" y="0"/>
                    <wp:lineTo x="85" y="0"/>
                  </wp:wrapPolygon>
                </wp:wrapTight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327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1343E24" w14:textId="77777777" w:rsidR="007A7EF3" w:rsidRDefault="007A7EF3" w:rsidP="00702B6A">
                            <w:pPr>
                              <w:pStyle w:val="Title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Speakers and Topics</w:t>
                            </w:r>
                          </w:p>
                          <w:p w14:paraId="4C40AD17" w14:textId="77777777" w:rsidR="007A7EF3" w:rsidRPr="00F271E7" w:rsidRDefault="007A7EF3" w:rsidP="00702B6A">
                            <w:pPr>
                              <w:pStyle w:val="Title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margin-left:50pt;margin-top:481pt;width:511.2pt;height:257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" filled="f" stroked="f">
                <v:textbox inset=",0,,0">
                  <w:txbxContent>
                    <w:p w14:paraId="01343E24" w14:textId="77777777" w:rsidR="007A7EF3" w:rsidRDefault="007A7EF3" w:rsidP="00702B6A">
                      <w:pPr>
                        <w:pStyle w:val="Title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Speakers and Topics</w:t>
                      </w:r>
                    </w:p>
                    <w:p w14:paraId="4C40AD17" w14:textId="77777777" w:rsidR="007A7EF3" w:rsidRPr="00F271E7" w:rsidRDefault="007A7EF3" w:rsidP="00702B6A">
                      <w:pPr>
                        <w:pStyle w:val="Title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C2EB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3F60371B" wp14:editId="692ECD04">
                <wp:simplePos x="0" y="0"/>
                <wp:positionH relativeFrom="page">
                  <wp:posOffset>4123690</wp:posOffset>
                </wp:positionH>
                <wp:positionV relativeFrom="page">
                  <wp:posOffset>762000</wp:posOffset>
                </wp:positionV>
                <wp:extent cx="3108960" cy="2957830"/>
                <wp:effectExtent l="0" t="0" r="0" b="13970"/>
                <wp:wrapTight wrapText="bothSides">
                  <wp:wrapPolygon edited="0">
                    <wp:start x="176" y="0"/>
                    <wp:lineTo x="176" y="21517"/>
                    <wp:lineTo x="21176" y="21517"/>
                    <wp:lineTo x="21176" y="0"/>
                    <wp:lineTo x="176" y="0"/>
                  </wp:wrapPolygon>
                </wp:wrapTight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295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EE2A9F" w14:textId="77777777" w:rsidR="007A7EF3" w:rsidRDefault="007A7EF3" w:rsidP="00702B6A">
                            <w:pPr>
                              <w:pStyle w:val="Heading2"/>
                            </w:pPr>
                          </w:p>
                          <w:p w14:paraId="3799617C" w14:textId="2168F36E" w:rsidR="007A7EF3" w:rsidRDefault="007A7EF3" w:rsidP="00F80FD0">
                            <w:pPr>
                              <w:pStyle w:val="Heading2"/>
                            </w:pPr>
                            <w:r>
                              <w:t xml:space="preserve">We hope you will join us </w:t>
                            </w:r>
                            <w:r w:rsidR="00F80FD0" w:rsidRPr="00F80FD0">
                              <w:rPr>
                                <w:u w:val="single"/>
                              </w:rPr>
                              <w:t>IN PERSON</w:t>
                            </w:r>
                            <w:r w:rsidR="00F80FD0">
                              <w:t xml:space="preserve"> for FUN, Education </w:t>
                            </w:r>
                            <w:r w:rsidR="001B425A">
                              <w:t>(CEU’s applied for through MEAC)</w:t>
                            </w:r>
                            <w:r>
                              <w:t xml:space="preserve">, Peer Review and Planning for </w:t>
                            </w:r>
                            <w:r w:rsidR="00363B95">
                              <w:t>OUR FUTURE</w:t>
                            </w:r>
                          </w:p>
                          <w:p w14:paraId="5711E1F4" w14:textId="641639C3" w:rsidR="001B425A" w:rsidRDefault="001B425A" w:rsidP="00F80FD0">
                            <w:pPr>
                              <w:pStyle w:val="Heading2"/>
                            </w:pPr>
                            <w:r>
                              <w:t>All midwives &amp; students encouraged!</w:t>
                            </w:r>
                          </w:p>
                          <w:p w14:paraId="123DA957" w14:textId="77777777" w:rsidR="007A7EF3" w:rsidRDefault="007A7EF3" w:rsidP="00702B6A">
                            <w:pPr>
                              <w:pStyle w:val="Heading2"/>
                            </w:pPr>
                          </w:p>
                          <w:p w14:paraId="382A08D3" w14:textId="77777777" w:rsidR="007A7EF3" w:rsidRDefault="007A7EF3" w:rsidP="00702B6A">
                            <w:pPr>
                              <w:pStyle w:val="Heading2"/>
                            </w:pPr>
                            <w:r>
                              <w:t>Conference Fees include:</w:t>
                            </w:r>
                          </w:p>
                          <w:p w14:paraId="3FA14824" w14:textId="3196B1DF" w:rsidR="007A7EF3" w:rsidRDefault="007A7EF3" w:rsidP="001B425A">
                            <w:pPr>
                              <w:pStyle w:val="Heading2"/>
                            </w:pPr>
                            <w:r>
                              <w:t xml:space="preserve"> $350 for Onsite attendance with wonderful accommodations, delicious meals and CEU’s</w:t>
                            </w:r>
                          </w:p>
                          <w:p w14:paraId="39A5F866" w14:textId="77777777" w:rsidR="003339AF" w:rsidRDefault="003339AF" w:rsidP="00702B6A">
                            <w:pPr>
                              <w:pStyle w:val="Heading2"/>
                            </w:pPr>
                          </w:p>
                          <w:p w14:paraId="29595D7A" w14:textId="77777777" w:rsidR="007A7EF3" w:rsidRDefault="007A7EF3" w:rsidP="00702B6A">
                            <w:pPr>
                              <w:pStyle w:val="Heading2"/>
                            </w:pPr>
                            <w:r>
                              <w:t>$150 for remote attendance and CEU’s</w:t>
                            </w:r>
                          </w:p>
                          <w:p w14:paraId="6463E756" w14:textId="77777777" w:rsidR="007A7EF3" w:rsidRDefault="007A7EF3" w:rsidP="00702B6A">
                            <w:pPr>
                              <w:pStyle w:val="Heading2"/>
                            </w:pPr>
                            <w:r>
                              <w:t>Student Discounts available</w:t>
                            </w:r>
                          </w:p>
                          <w:p w14:paraId="04E76181" w14:textId="77777777" w:rsidR="003339AF" w:rsidRDefault="003339AF" w:rsidP="00702B6A">
                            <w:pPr>
                              <w:pStyle w:val="Heading2"/>
                            </w:pPr>
                          </w:p>
                          <w:p w14:paraId="67AEBC29" w14:textId="13A64816" w:rsidR="007A7EF3" w:rsidRDefault="00F80FD0" w:rsidP="00702B6A">
                            <w:pPr>
                              <w:pStyle w:val="Heading2"/>
                            </w:pPr>
                            <w:r>
                              <w:t>Registration and payment via PayPal at idahomidwives.org or mail to</w:t>
                            </w:r>
                          </w:p>
                          <w:p w14:paraId="1C696DCE" w14:textId="14C397D3" w:rsidR="00F80FD0" w:rsidRDefault="00F80FD0" w:rsidP="00702B6A">
                            <w:pPr>
                              <w:pStyle w:val="Heading2"/>
                            </w:pPr>
                            <w:r>
                              <w:t>Amie Storm-IMC Treasurer</w:t>
                            </w:r>
                          </w:p>
                          <w:p w14:paraId="6D283C12" w14:textId="09B0C894" w:rsidR="00F80FD0" w:rsidRDefault="00F80FD0" w:rsidP="00702B6A">
                            <w:pPr>
                              <w:pStyle w:val="Heading2"/>
                            </w:pPr>
                            <w:r>
                              <w:t>8166 E. Bunco Rd.</w:t>
                            </w:r>
                          </w:p>
                          <w:p w14:paraId="6FAAE219" w14:textId="5E0B9408" w:rsidR="00F80FD0" w:rsidRDefault="00F80FD0" w:rsidP="00702B6A">
                            <w:pPr>
                              <w:pStyle w:val="Heading2"/>
                            </w:pPr>
                            <w:r>
                              <w:t>Athol, ID 83801</w:t>
                            </w:r>
                          </w:p>
                          <w:p w14:paraId="35755CA4" w14:textId="77777777" w:rsidR="007A7EF3" w:rsidRDefault="007A7EF3" w:rsidP="00702B6A">
                            <w:pPr>
                              <w:pStyle w:val="Heading2"/>
                            </w:pPr>
                          </w:p>
                          <w:p w14:paraId="726FE10F" w14:textId="77777777" w:rsidR="007A7EF3" w:rsidRDefault="007A7EF3" w:rsidP="00702B6A">
                            <w:pPr>
                              <w:pStyle w:val="Heading2"/>
                            </w:pPr>
                          </w:p>
                          <w:p w14:paraId="4919E25A" w14:textId="77777777" w:rsidR="007A7EF3" w:rsidRDefault="007A7EF3" w:rsidP="00702B6A">
                            <w:pPr>
                              <w:pStyle w:val="Heading2"/>
                            </w:pPr>
                          </w:p>
                          <w:p w14:paraId="010D71BD" w14:textId="77777777" w:rsidR="007A7EF3" w:rsidRDefault="007A7EF3" w:rsidP="00702B6A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324.7pt;margin-top:60pt;width:244.8pt;height:232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" o:allowincell="f" filled="f" stroked="f">
                <v:textbox inset=",0,,0">
                  <w:txbxContent>
                    <w:p w14:paraId="0CEE2A9F" w14:textId="77777777" w:rsidR="007A7EF3" w:rsidRDefault="007A7EF3" w:rsidP="00702B6A">
                      <w:pPr>
                        <w:pStyle w:val="Heading2"/>
                      </w:pPr>
                    </w:p>
                    <w:p w14:paraId="3799617C" w14:textId="2168F36E" w:rsidR="007A7EF3" w:rsidRDefault="007A7EF3" w:rsidP="00F80FD0">
                      <w:pPr>
                        <w:pStyle w:val="Heading2"/>
                      </w:pPr>
                      <w:r>
                        <w:t xml:space="preserve">We hope you will join us </w:t>
                      </w:r>
                      <w:r w:rsidR="00F80FD0" w:rsidRPr="00F80FD0">
                        <w:rPr>
                          <w:u w:val="single"/>
                        </w:rPr>
                        <w:t>IN PERSON</w:t>
                      </w:r>
                      <w:r w:rsidR="00F80FD0">
                        <w:t xml:space="preserve"> for FUN, Education </w:t>
                      </w:r>
                      <w:r w:rsidR="001B425A">
                        <w:t>(CEU’s applied for through MEAC)</w:t>
                      </w:r>
                      <w:r>
                        <w:t xml:space="preserve">, Peer Review and Planning for </w:t>
                      </w:r>
                      <w:r w:rsidR="00363B95">
                        <w:t>OUR FUTURE</w:t>
                      </w:r>
                    </w:p>
                    <w:p w14:paraId="5711E1F4" w14:textId="641639C3" w:rsidR="001B425A" w:rsidRDefault="001B425A" w:rsidP="00F80FD0">
                      <w:pPr>
                        <w:pStyle w:val="Heading2"/>
                      </w:pPr>
                      <w:r>
                        <w:t>All midwives &amp; students encouraged!</w:t>
                      </w:r>
                    </w:p>
                    <w:p w14:paraId="123DA957" w14:textId="77777777" w:rsidR="007A7EF3" w:rsidRDefault="007A7EF3" w:rsidP="00702B6A">
                      <w:pPr>
                        <w:pStyle w:val="Heading2"/>
                      </w:pPr>
                    </w:p>
                    <w:p w14:paraId="382A08D3" w14:textId="77777777" w:rsidR="007A7EF3" w:rsidRDefault="007A7EF3" w:rsidP="00702B6A">
                      <w:pPr>
                        <w:pStyle w:val="Heading2"/>
                      </w:pPr>
                      <w:r>
                        <w:t>Conference Fees include:</w:t>
                      </w:r>
                    </w:p>
                    <w:p w14:paraId="3FA14824" w14:textId="3196B1DF" w:rsidR="007A7EF3" w:rsidRDefault="007A7EF3" w:rsidP="001B425A">
                      <w:pPr>
                        <w:pStyle w:val="Heading2"/>
                      </w:pPr>
                      <w:r>
                        <w:t xml:space="preserve"> $350 for Onsite attendance with wonderful accommodations, delicious meals and CEU’s</w:t>
                      </w:r>
                    </w:p>
                    <w:p w14:paraId="39A5F866" w14:textId="77777777" w:rsidR="003339AF" w:rsidRDefault="003339AF" w:rsidP="00702B6A">
                      <w:pPr>
                        <w:pStyle w:val="Heading2"/>
                      </w:pPr>
                    </w:p>
                    <w:p w14:paraId="29595D7A" w14:textId="77777777" w:rsidR="007A7EF3" w:rsidRDefault="007A7EF3" w:rsidP="00702B6A">
                      <w:pPr>
                        <w:pStyle w:val="Heading2"/>
                      </w:pPr>
                      <w:r>
                        <w:t>$150 for remote attendance and CEU’s</w:t>
                      </w:r>
                    </w:p>
                    <w:p w14:paraId="6463E756" w14:textId="77777777" w:rsidR="007A7EF3" w:rsidRDefault="007A7EF3" w:rsidP="00702B6A">
                      <w:pPr>
                        <w:pStyle w:val="Heading2"/>
                      </w:pPr>
                      <w:r>
                        <w:t>Student Discounts available</w:t>
                      </w:r>
                    </w:p>
                    <w:p w14:paraId="04E76181" w14:textId="77777777" w:rsidR="003339AF" w:rsidRDefault="003339AF" w:rsidP="00702B6A">
                      <w:pPr>
                        <w:pStyle w:val="Heading2"/>
                      </w:pPr>
                    </w:p>
                    <w:p w14:paraId="67AEBC29" w14:textId="13A64816" w:rsidR="007A7EF3" w:rsidRDefault="00F80FD0" w:rsidP="00702B6A">
                      <w:pPr>
                        <w:pStyle w:val="Heading2"/>
                      </w:pPr>
                      <w:r>
                        <w:t>Registration and payment via PayPal at idahomidwives.org or mail to</w:t>
                      </w:r>
                    </w:p>
                    <w:p w14:paraId="1C696DCE" w14:textId="14C397D3" w:rsidR="00F80FD0" w:rsidRDefault="00F80FD0" w:rsidP="00702B6A">
                      <w:pPr>
                        <w:pStyle w:val="Heading2"/>
                      </w:pPr>
                      <w:r>
                        <w:t>Amie Storm-IMC Treasurer</w:t>
                      </w:r>
                    </w:p>
                    <w:p w14:paraId="6D283C12" w14:textId="09B0C894" w:rsidR="00F80FD0" w:rsidRDefault="00F80FD0" w:rsidP="00702B6A">
                      <w:pPr>
                        <w:pStyle w:val="Heading2"/>
                      </w:pPr>
                      <w:r>
                        <w:t>8166 E. Bunco Rd.</w:t>
                      </w:r>
                    </w:p>
                    <w:p w14:paraId="6FAAE219" w14:textId="5E0B9408" w:rsidR="00F80FD0" w:rsidRDefault="00F80FD0" w:rsidP="00702B6A">
                      <w:pPr>
                        <w:pStyle w:val="Heading2"/>
                      </w:pPr>
                      <w:r>
                        <w:t>Athol, ID 83801</w:t>
                      </w:r>
                    </w:p>
                    <w:p w14:paraId="35755CA4" w14:textId="77777777" w:rsidR="007A7EF3" w:rsidRDefault="007A7EF3" w:rsidP="00702B6A">
                      <w:pPr>
                        <w:pStyle w:val="Heading2"/>
                      </w:pPr>
                    </w:p>
                    <w:p w14:paraId="726FE10F" w14:textId="77777777" w:rsidR="007A7EF3" w:rsidRDefault="007A7EF3" w:rsidP="00702B6A">
                      <w:pPr>
                        <w:pStyle w:val="Heading2"/>
                      </w:pPr>
                    </w:p>
                    <w:p w14:paraId="4919E25A" w14:textId="77777777" w:rsidR="007A7EF3" w:rsidRDefault="007A7EF3" w:rsidP="00702B6A">
                      <w:pPr>
                        <w:pStyle w:val="Heading2"/>
                      </w:pPr>
                    </w:p>
                    <w:p w14:paraId="010D71BD" w14:textId="77777777" w:rsidR="007A7EF3" w:rsidRDefault="007A7EF3" w:rsidP="00702B6A">
                      <w:pPr>
                        <w:pStyle w:val="Heading2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C2EB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7BF3DC" wp14:editId="05471DDC">
                <wp:simplePos x="0" y="0"/>
                <wp:positionH relativeFrom="page">
                  <wp:posOffset>635000</wp:posOffset>
                </wp:positionH>
                <wp:positionV relativeFrom="page">
                  <wp:posOffset>4194175</wp:posOffset>
                </wp:positionV>
                <wp:extent cx="6680200" cy="1554480"/>
                <wp:effectExtent l="0" t="0" r="0" b="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0200" cy="1554480"/>
                        </a:xfrm>
                        <a:prstGeom prst="roundRect">
                          <a:avLst>
                            <a:gd name="adj" fmla="val 25653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50pt;margin-top:330.25pt;width:526pt;height:122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6812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" fillcolor="#93a299 [3204]" stroked="f" strokecolor="#4a7ebb" strokeweight="1.5pt">
                <v:shadow opacity="22938f" mv:blur="38100f" offset="0,2pt"/>
                <v:textbox inset=",7.2pt,,7.2pt"/>
                <w10:wrap anchorx="page" anchory="page"/>
              </v:roundrect>
            </w:pict>
          </mc:Fallback>
        </mc:AlternateContent>
      </w:r>
      <w:r w:rsidR="00376CF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5139B8" wp14:editId="351E9E9F">
                <wp:simplePos x="0" y="0"/>
                <wp:positionH relativeFrom="page">
                  <wp:posOffset>457200</wp:posOffset>
                </wp:positionH>
                <wp:positionV relativeFrom="page">
                  <wp:posOffset>6045200</wp:posOffset>
                </wp:positionV>
                <wp:extent cx="6858000" cy="3337560"/>
                <wp:effectExtent l="0" t="0" r="0" b="2540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3337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36pt;margin-top:476pt;width:540pt;height:262.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" fillcolor="#f3f2dc [3214]" stroked="f" strokecolor="#4a7ebb" strokeweight="1.5pt">
                <v:shadow opacity="22938f" mv:blur="38100f" offset="0,2pt"/>
                <v:textbox inset=",7.2pt,,7.2pt"/>
                <w10:wrap anchorx="page" anchory="page"/>
              </v:roundrect>
            </w:pict>
          </mc:Fallback>
        </mc:AlternateContent>
      </w:r>
    </w:p>
    <w:sectPr w:rsidR="00702B6A" w:rsidSect="00702B6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080" w:right="720" w:bottom="10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3A6FAB" w14:textId="77777777" w:rsidR="00910177" w:rsidRDefault="00910177">
      <w:r>
        <w:separator/>
      </w:r>
    </w:p>
  </w:endnote>
  <w:endnote w:type="continuationSeparator" w:id="0">
    <w:p w14:paraId="0C23F47C" w14:textId="77777777" w:rsidR="00910177" w:rsidRDefault="00910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B55ED" w14:textId="77777777" w:rsidR="007A7EF3" w:rsidRDefault="007A7EF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E09C83" w14:textId="77777777" w:rsidR="007A7EF3" w:rsidRDefault="007A7EF3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1D807E" w14:textId="77777777" w:rsidR="007A7EF3" w:rsidRDefault="007A7EF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D54697" w14:textId="77777777" w:rsidR="00910177" w:rsidRDefault="00910177">
      <w:r>
        <w:separator/>
      </w:r>
    </w:p>
  </w:footnote>
  <w:footnote w:type="continuationSeparator" w:id="0">
    <w:p w14:paraId="7592B4E2" w14:textId="77777777" w:rsidR="00910177" w:rsidRDefault="0091017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9569A6" w14:textId="77777777" w:rsidR="007A7EF3" w:rsidRDefault="007A7EF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05A8C2" w14:textId="77777777" w:rsidR="007A7EF3" w:rsidRDefault="007A7EF3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2B6A2E" w14:textId="77777777" w:rsidR="007A7EF3" w:rsidRDefault="007A7EF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A14E42A"/>
    <w:lvl w:ilvl="0">
      <w:start w:val="1"/>
      <w:numFmt w:val="bullet"/>
      <w:pStyle w:val="Titl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3255D36"/>
    <w:multiLevelType w:val="hybridMultilevel"/>
    <w:tmpl w:val="368AB73E"/>
    <w:lvl w:ilvl="0" w:tplc="723279B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702B6A"/>
    <w:rsid w:val="000E0074"/>
    <w:rsid w:val="001472E4"/>
    <w:rsid w:val="001B425A"/>
    <w:rsid w:val="003339AF"/>
    <w:rsid w:val="00363B95"/>
    <w:rsid w:val="00376CF2"/>
    <w:rsid w:val="003F4489"/>
    <w:rsid w:val="00412A2D"/>
    <w:rsid w:val="004C2EB3"/>
    <w:rsid w:val="00556E4B"/>
    <w:rsid w:val="00662FDB"/>
    <w:rsid w:val="00696D1C"/>
    <w:rsid w:val="00702B6A"/>
    <w:rsid w:val="007A7EF3"/>
    <w:rsid w:val="008A4F76"/>
    <w:rsid w:val="00910177"/>
    <w:rsid w:val="00930228"/>
    <w:rsid w:val="00AA51B2"/>
    <w:rsid w:val="00B42241"/>
    <w:rsid w:val="00C6471B"/>
    <w:rsid w:val="00DA3D7F"/>
    <w:rsid w:val="00DD51E0"/>
    <w:rsid w:val="00E85CC3"/>
    <w:rsid w:val="00F271E7"/>
    <w:rsid w:val="00F80FD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3FE7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04D6"/>
    <w:pPr>
      <w:spacing w:line="360" w:lineRule="auto"/>
      <w:jc w:val="center"/>
      <w:outlineLvl w:val="0"/>
    </w:pPr>
    <w:rPr>
      <w:bCs/>
      <w:color w:val="FFFFFF" w:themeColor="background1"/>
      <w:sz w:val="26"/>
      <w:szCs w:val="32"/>
    </w:rPr>
  </w:style>
  <w:style w:type="paragraph" w:styleId="Heading2">
    <w:name w:val="heading 2"/>
    <w:basedOn w:val="Normal"/>
    <w:link w:val="Heading2Char"/>
    <w:unhideWhenUsed/>
    <w:qFormat/>
    <w:rsid w:val="00356BB8"/>
    <w:pPr>
      <w:jc w:val="center"/>
      <w:outlineLvl w:val="1"/>
    </w:pPr>
    <w:rPr>
      <w:bCs/>
      <w:color w:val="FFFFFF" w:themeColor="background1"/>
      <w:sz w:val="22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356BB8"/>
    <w:pPr>
      <w:jc w:val="center"/>
      <w:outlineLvl w:val="2"/>
    </w:pPr>
    <w:rPr>
      <w:rFonts w:asciiTheme="majorHAnsi" w:eastAsiaTheme="majorEastAsia" w:hAnsiTheme="majorHAnsi" w:cstheme="majorBidi"/>
      <w:bCs/>
      <w:smallCaps/>
      <w:color w:val="F3F2DC" w:themeColor="background2"/>
      <w:spacing w:val="2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3E45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3E45DA"/>
  </w:style>
  <w:style w:type="paragraph" w:styleId="Footer">
    <w:name w:val="footer"/>
    <w:basedOn w:val="Normal"/>
    <w:link w:val="FooterChar"/>
    <w:semiHidden/>
    <w:unhideWhenUsed/>
    <w:rsid w:val="008604D6"/>
    <w:pPr>
      <w:jc w:val="center"/>
    </w:pPr>
    <w:rPr>
      <w:color w:val="AD8F67" w:themeColor="accent2"/>
      <w:sz w:val="18"/>
    </w:rPr>
  </w:style>
  <w:style w:type="character" w:customStyle="1" w:styleId="FooterChar">
    <w:name w:val="Footer Char"/>
    <w:basedOn w:val="DefaultParagraphFont"/>
    <w:link w:val="Footer"/>
    <w:semiHidden/>
    <w:rsid w:val="008604D6"/>
    <w:rPr>
      <w:color w:val="AD8F67" w:themeColor="accent2"/>
      <w:sz w:val="18"/>
    </w:rPr>
  </w:style>
  <w:style w:type="paragraph" w:styleId="Title">
    <w:name w:val="Title"/>
    <w:basedOn w:val="Normal"/>
    <w:link w:val="TitleChar"/>
    <w:qFormat/>
    <w:rsid w:val="008604D6"/>
    <w:pPr>
      <w:spacing w:line="1200" w:lineRule="exact"/>
      <w:jc w:val="center"/>
    </w:pPr>
    <w:rPr>
      <w:rFonts w:asciiTheme="majorHAnsi" w:eastAsiaTheme="majorEastAsia" w:hAnsiTheme="majorHAnsi" w:cstheme="majorBidi"/>
      <w:smallCaps/>
      <w:color w:val="93A299" w:themeColor="accent1"/>
      <w:kern w:val="26"/>
      <w:sz w:val="132"/>
      <w:szCs w:val="52"/>
    </w:rPr>
  </w:style>
  <w:style w:type="character" w:customStyle="1" w:styleId="TitleChar">
    <w:name w:val="Title Char"/>
    <w:basedOn w:val="DefaultParagraphFont"/>
    <w:link w:val="Title"/>
    <w:rsid w:val="008604D6"/>
    <w:rPr>
      <w:rFonts w:asciiTheme="majorHAnsi" w:eastAsiaTheme="majorEastAsia" w:hAnsiTheme="majorHAnsi" w:cstheme="majorBidi"/>
      <w:smallCaps/>
      <w:color w:val="93A299" w:themeColor="accent1"/>
      <w:kern w:val="26"/>
      <w:sz w:val="132"/>
      <w:szCs w:val="52"/>
    </w:rPr>
  </w:style>
  <w:style w:type="paragraph" w:styleId="Subtitle">
    <w:name w:val="Subtitle"/>
    <w:basedOn w:val="Normal"/>
    <w:link w:val="SubtitleChar"/>
    <w:qFormat/>
    <w:rsid w:val="00356BB8"/>
    <w:pPr>
      <w:numPr>
        <w:ilvl w:val="1"/>
      </w:numPr>
      <w:jc w:val="center"/>
    </w:pPr>
    <w:rPr>
      <w:iCs/>
      <w:caps/>
      <w:color w:val="726056" w:themeColor="accent3"/>
      <w:spacing w:val="20"/>
      <w:sz w:val="56"/>
    </w:rPr>
  </w:style>
  <w:style w:type="character" w:customStyle="1" w:styleId="SubtitleChar">
    <w:name w:val="Subtitle Char"/>
    <w:basedOn w:val="DefaultParagraphFont"/>
    <w:link w:val="Subtitle"/>
    <w:rsid w:val="00356BB8"/>
    <w:rPr>
      <w:rFonts w:asciiTheme="minorHAnsi" w:eastAsiaTheme="minorEastAsia" w:hAnsiTheme="minorHAnsi" w:cstheme="minorBidi"/>
      <w:iCs/>
      <w:caps/>
      <w:color w:val="726056" w:themeColor="accent3"/>
      <w:spacing w:val="20"/>
      <w:sz w:val="56"/>
    </w:rPr>
  </w:style>
  <w:style w:type="character" w:customStyle="1" w:styleId="Heading1Char">
    <w:name w:val="Heading 1 Char"/>
    <w:basedOn w:val="DefaultParagraphFont"/>
    <w:link w:val="Heading1"/>
    <w:rsid w:val="008604D6"/>
    <w:rPr>
      <w:rFonts w:asciiTheme="minorHAnsi" w:eastAsiaTheme="minorEastAsia" w:hAnsiTheme="minorHAnsi" w:cstheme="minorBidi"/>
      <w:bCs/>
      <w:color w:val="FFFFFF" w:themeColor="background1"/>
      <w:sz w:val="26"/>
      <w:szCs w:val="32"/>
    </w:rPr>
  </w:style>
  <w:style w:type="character" w:customStyle="1" w:styleId="Heading2Char">
    <w:name w:val="Heading 2 Char"/>
    <w:basedOn w:val="DefaultParagraphFont"/>
    <w:link w:val="Heading2"/>
    <w:rsid w:val="00356BB8"/>
    <w:rPr>
      <w:rFonts w:asciiTheme="minorHAnsi" w:eastAsiaTheme="minorEastAsia" w:hAnsiTheme="minorHAnsi" w:cstheme="minorBidi"/>
      <w:bCs/>
      <w:color w:val="FFFFFF" w:themeColor="background1"/>
      <w:sz w:val="22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356BB8"/>
    <w:rPr>
      <w:rFonts w:asciiTheme="majorHAnsi" w:eastAsiaTheme="majorEastAsia" w:hAnsiTheme="majorHAnsi" w:cstheme="majorBidi"/>
      <w:bCs/>
      <w:smallCaps/>
      <w:color w:val="F3F2DC" w:themeColor="background2"/>
      <w:spacing w:val="20"/>
      <w:sz w:val="40"/>
    </w:rPr>
  </w:style>
  <w:style w:type="paragraph" w:styleId="Date">
    <w:name w:val="Date"/>
    <w:basedOn w:val="Normal"/>
    <w:link w:val="DateChar"/>
    <w:semiHidden/>
    <w:unhideWhenUsed/>
    <w:rsid w:val="00356BB8"/>
    <w:pPr>
      <w:jc w:val="center"/>
    </w:pPr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character" w:customStyle="1" w:styleId="DateChar">
    <w:name w:val="Date Char"/>
    <w:basedOn w:val="DefaultParagraphFont"/>
    <w:link w:val="Date"/>
    <w:semiHidden/>
    <w:rsid w:val="00356BB8"/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paragraph" w:customStyle="1" w:styleId="Exclamation">
    <w:name w:val="Exclamation"/>
    <w:basedOn w:val="Normal"/>
    <w:qFormat/>
    <w:rsid w:val="00356BB8"/>
    <w:pPr>
      <w:spacing w:line="4400" w:lineRule="exact"/>
      <w:jc w:val="center"/>
    </w:pPr>
    <w:rPr>
      <w:rFonts w:ascii="Rockwell" w:eastAsiaTheme="majorEastAsia" w:hAnsi="Rockwell" w:cs="Rockwell"/>
      <w:b/>
      <w:color w:val="FFFFFF" w:themeColor="background1"/>
      <w:sz w:val="49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04D6"/>
    <w:pPr>
      <w:spacing w:line="360" w:lineRule="auto"/>
      <w:jc w:val="center"/>
      <w:outlineLvl w:val="0"/>
    </w:pPr>
    <w:rPr>
      <w:bCs/>
      <w:color w:val="FFFFFF" w:themeColor="background1"/>
      <w:sz w:val="26"/>
      <w:szCs w:val="32"/>
    </w:rPr>
  </w:style>
  <w:style w:type="paragraph" w:styleId="Heading2">
    <w:name w:val="heading 2"/>
    <w:basedOn w:val="Normal"/>
    <w:link w:val="Heading2Char"/>
    <w:unhideWhenUsed/>
    <w:qFormat/>
    <w:rsid w:val="00356BB8"/>
    <w:pPr>
      <w:jc w:val="center"/>
      <w:outlineLvl w:val="1"/>
    </w:pPr>
    <w:rPr>
      <w:bCs/>
      <w:color w:val="FFFFFF" w:themeColor="background1"/>
      <w:sz w:val="22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356BB8"/>
    <w:pPr>
      <w:jc w:val="center"/>
      <w:outlineLvl w:val="2"/>
    </w:pPr>
    <w:rPr>
      <w:rFonts w:asciiTheme="majorHAnsi" w:eastAsiaTheme="majorEastAsia" w:hAnsiTheme="majorHAnsi" w:cstheme="majorBidi"/>
      <w:bCs/>
      <w:smallCaps/>
      <w:color w:val="F3F2DC" w:themeColor="background2"/>
      <w:spacing w:val="2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3E45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3E45DA"/>
  </w:style>
  <w:style w:type="paragraph" w:styleId="Footer">
    <w:name w:val="footer"/>
    <w:basedOn w:val="Normal"/>
    <w:link w:val="FooterChar"/>
    <w:semiHidden/>
    <w:unhideWhenUsed/>
    <w:rsid w:val="008604D6"/>
    <w:pPr>
      <w:jc w:val="center"/>
    </w:pPr>
    <w:rPr>
      <w:color w:val="AD8F67" w:themeColor="accent2"/>
      <w:sz w:val="18"/>
    </w:rPr>
  </w:style>
  <w:style w:type="character" w:customStyle="1" w:styleId="FooterChar">
    <w:name w:val="Footer Char"/>
    <w:basedOn w:val="DefaultParagraphFont"/>
    <w:link w:val="Footer"/>
    <w:semiHidden/>
    <w:rsid w:val="008604D6"/>
    <w:rPr>
      <w:color w:val="AD8F67" w:themeColor="accent2"/>
      <w:sz w:val="18"/>
    </w:rPr>
  </w:style>
  <w:style w:type="paragraph" w:styleId="Title">
    <w:name w:val="Title"/>
    <w:basedOn w:val="Normal"/>
    <w:link w:val="TitleChar"/>
    <w:qFormat/>
    <w:rsid w:val="008604D6"/>
    <w:pPr>
      <w:spacing w:line="1200" w:lineRule="exact"/>
      <w:jc w:val="center"/>
    </w:pPr>
    <w:rPr>
      <w:rFonts w:asciiTheme="majorHAnsi" w:eastAsiaTheme="majorEastAsia" w:hAnsiTheme="majorHAnsi" w:cstheme="majorBidi"/>
      <w:smallCaps/>
      <w:color w:val="93A299" w:themeColor="accent1"/>
      <w:kern w:val="26"/>
      <w:sz w:val="132"/>
      <w:szCs w:val="52"/>
    </w:rPr>
  </w:style>
  <w:style w:type="character" w:customStyle="1" w:styleId="TitleChar">
    <w:name w:val="Title Char"/>
    <w:basedOn w:val="DefaultParagraphFont"/>
    <w:link w:val="Title"/>
    <w:rsid w:val="008604D6"/>
    <w:rPr>
      <w:rFonts w:asciiTheme="majorHAnsi" w:eastAsiaTheme="majorEastAsia" w:hAnsiTheme="majorHAnsi" w:cstheme="majorBidi"/>
      <w:smallCaps/>
      <w:color w:val="93A299" w:themeColor="accent1"/>
      <w:kern w:val="26"/>
      <w:sz w:val="132"/>
      <w:szCs w:val="52"/>
    </w:rPr>
  </w:style>
  <w:style w:type="paragraph" w:styleId="Subtitle">
    <w:name w:val="Subtitle"/>
    <w:basedOn w:val="Normal"/>
    <w:link w:val="SubtitleChar"/>
    <w:qFormat/>
    <w:rsid w:val="00356BB8"/>
    <w:pPr>
      <w:numPr>
        <w:ilvl w:val="1"/>
      </w:numPr>
      <w:jc w:val="center"/>
    </w:pPr>
    <w:rPr>
      <w:iCs/>
      <w:caps/>
      <w:color w:val="726056" w:themeColor="accent3"/>
      <w:spacing w:val="20"/>
      <w:sz w:val="56"/>
    </w:rPr>
  </w:style>
  <w:style w:type="character" w:customStyle="1" w:styleId="SubtitleChar">
    <w:name w:val="Subtitle Char"/>
    <w:basedOn w:val="DefaultParagraphFont"/>
    <w:link w:val="Subtitle"/>
    <w:rsid w:val="00356BB8"/>
    <w:rPr>
      <w:rFonts w:asciiTheme="minorHAnsi" w:eastAsiaTheme="minorEastAsia" w:hAnsiTheme="minorHAnsi" w:cstheme="minorBidi"/>
      <w:iCs/>
      <w:caps/>
      <w:color w:val="726056" w:themeColor="accent3"/>
      <w:spacing w:val="20"/>
      <w:sz w:val="56"/>
    </w:rPr>
  </w:style>
  <w:style w:type="character" w:customStyle="1" w:styleId="Heading1Char">
    <w:name w:val="Heading 1 Char"/>
    <w:basedOn w:val="DefaultParagraphFont"/>
    <w:link w:val="Heading1"/>
    <w:rsid w:val="008604D6"/>
    <w:rPr>
      <w:rFonts w:asciiTheme="minorHAnsi" w:eastAsiaTheme="minorEastAsia" w:hAnsiTheme="minorHAnsi" w:cstheme="minorBidi"/>
      <w:bCs/>
      <w:color w:val="FFFFFF" w:themeColor="background1"/>
      <w:sz w:val="26"/>
      <w:szCs w:val="32"/>
    </w:rPr>
  </w:style>
  <w:style w:type="character" w:customStyle="1" w:styleId="Heading2Char">
    <w:name w:val="Heading 2 Char"/>
    <w:basedOn w:val="DefaultParagraphFont"/>
    <w:link w:val="Heading2"/>
    <w:rsid w:val="00356BB8"/>
    <w:rPr>
      <w:rFonts w:asciiTheme="minorHAnsi" w:eastAsiaTheme="minorEastAsia" w:hAnsiTheme="minorHAnsi" w:cstheme="minorBidi"/>
      <w:bCs/>
      <w:color w:val="FFFFFF" w:themeColor="background1"/>
      <w:sz w:val="22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356BB8"/>
    <w:rPr>
      <w:rFonts w:asciiTheme="majorHAnsi" w:eastAsiaTheme="majorEastAsia" w:hAnsiTheme="majorHAnsi" w:cstheme="majorBidi"/>
      <w:bCs/>
      <w:smallCaps/>
      <w:color w:val="F3F2DC" w:themeColor="background2"/>
      <w:spacing w:val="20"/>
      <w:sz w:val="40"/>
    </w:rPr>
  </w:style>
  <w:style w:type="paragraph" w:styleId="Date">
    <w:name w:val="Date"/>
    <w:basedOn w:val="Normal"/>
    <w:link w:val="DateChar"/>
    <w:semiHidden/>
    <w:unhideWhenUsed/>
    <w:rsid w:val="00356BB8"/>
    <w:pPr>
      <w:jc w:val="center"/>
    </w:pPr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character" w:customStyle="1" w:styleId="DateChar">
    <w:name w:val="Date Char"/>
    <w:basedOn w:val="DefaultParagraphFont"/>
    <w:link w:val="Date"/>
    <w:semiHidden/>
    <w:rsid w:val="00356BB8"/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paragraph" w:customStyle="1" w:styleId="Exclamation">
    <w:name w:val="Exclamation"/>
    <w:basedOn w:val="Normal"/>
    <w:qFormat/>
    <w:rsid w:val="00356BB8"/>
    <w:pPr>
      <w:spacing w:line="4400" w:lineRule="exact"/>
      <w:jc w:val="center"/>
    </w:pPr>
    <w:rPr>
      <w:rFonts w:ascii="Rockwell" w:eastAsiaTheme="majorEastAsia" w:hAnsi="Rockwell" w:cs="Rockwell"/>
      <w:b/>
      <w:color w:val="FFFFFF" w:themeColor="background1"/>
      <w:sz w:val="49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OS:Applications:Microsoft%20Office%202011:Office:Media:Templates:Publishing%20Layout%20View:Posters:Shout%20Post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Clarity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Shout Poster.dotx</Template>
  <TotalTime>26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Rawlings</dc:creator>
  <cp:keywords/>
  <dc:description/>
  <cp:lastModifiedBy>Barbara Rawlings</cp:lastModifiedBy>
  <cp:revision>6</cp:revision>
  <dcterms:created xsi:type="dcterms:W3CDTF">2021-05-30T21:28:00Z</dcterms:created>
  <dcterms:modified xsi:type="dcterms:W3CDTF">2021-06-12T20:07:00Z</dcterms:modified>
  <cp:category/>
</cp:coreProperties>
</file>